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112" w:rsidRDefault="00182112"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-2.6pt;width:782.4pt;height:501.25pt;z-index:251658240;mso-position-horizontal:center" fillcolor="#efefef" stroked="f" strokecolor="#f2f2f2" strokeweight="3pt">
            <v:shadow type="perspective" color="#6e6e6e" opacity=".5" offset="1pt" offset2="-1pt"/>
            <v:textbox style="mso-next-textbox:#_x0000_s1026">
              <w:txbxContent>
                <w:p w:rsidR="00182112" w:rsidRDefault="00182112" w:rsidP="00552D62">
                  <w:pPr>
                    <w:rPr>
                      <w:rFonts w:ascii="Trebuchet MS" w:hAnsi="Trebuchet MS"/>
                      <w:i/>
                      <w:color w:val="990000"/>
                      <w:sz w:val="60"/>
                      <w:szCs w:val="60"/>
                    </w:rPr>
                  </w:pPr>
                </w:p>
                <w:p w:rsidR="00182112" w:rsidRPr="00DD7AE0" w:rsidRDefault="00182112" w:rsidP="00BC7F4E">
                  <w:pPr>
                    <w:ind w:left="283" w:right="283"/>
                    <w:jc w:val="center"/>
                    <w:rPr>
                      <w:rFonts w:ascii="Trebuchet MS" w:hAnsi="Trebuchet MS"/>
                      <w:i/>
                      <w:color w:val="008000"/>
                      <w:sz w:val="88"/>
                      <w:szCs w:val="88"/>
                    </w:rPr>
                  </w:pPr>
                  <w:r w:rsidRPr="00DD7AE0">
                    <w:rPr>
                      <w:rFonts w:ascii="Trebuchet MS" w:hAnsi="Trebuchet MS"/>
                      <w:i/>
                      <w:color w:val="008000"/>
                      <w:sz w:val="88"/>
                      <w:szCs w:val="88"/>
                    </w:rPr>
                    <w:t>Ve středu 2. května od 16,00 hod.  budeme sázet rostliny</w:t>
                  </w:r>
                </w:p>
                <w:p w:rsidR="00182112" w:rsidRPr="00DD7AE0" w:rsidRDefault="00182112" w:rsidP="00BC7F4E">
                  <w:pPr>
                    <w:ind w:left="283" w:right="283"/>
                    <w:jc w:val="center"/>
                    <w:rPr>
                      <w:rFonts w:ascii="Trebuchet MS" w:hAnsi="Trebuchet MS"/>
                      <w:i/>
                      <w:color w:val="008000"/>
                      <w:sz w:val="88"/>
                      <w:szCs w:val="88"/>
                    </w:rPr>
                  </w:pPr>
                  <w:r w:rsidRPr="00DD7AE0">
                    <w:rPr>
                      <w:rFonts w:ascii="Trebuchet MS" w:hAnsi="Trebuchet MS"/>
                      <w:i/>
                      <w:color w:val="008000"/>
                      <w:sz w:val="88"/>
                      <w:szCs w:val="88"/>
                    </w:rPr>
                    <w:t>(břečťany, jiřinky…)</w:t>
                  </w:r>
                </w:p>
                <w:p w:rsidR="00182112" w:rsidRPr="00DD7AE0" w:rsidRDefault="00182112" w:rsidP="00BC7F4E">
                  <w:pPr>
                    <w:ind w:left="283" w:right="283"/>
                    <w:jc w:val="center"/>
                    <w:rPr>
                      <w:rFonts w:ascii="Trebuchet MS" w:hAnsi="Trebuchet MS"/>
                      <w:i/>
                      <w:color w:val="008000"/>
                      <w:sz w:val="88"/>
                      <w:szCs w:val="88"/>
                    </w:rPr>
                  </w:pPr>
                  <w:r w:rsidRPr="00DD7AE0">
                    <w:rPr>
                      <w:rFonts w:ascii="Trebuchet MS" w:hAnsi="Trebuchet MS"/>
                      <w:i/>
                      <w:color w:val="008000"/>
                      <w:sz w:val="88"/>
                      <w:szCs w:val="88"/>
                    </w:rPr>
                    <w:t>a věnovat se údržbě</w:t>
                  </w:r>
                </w:p>
                <w:p w:rsidR="00182112" w:rsidRPr="00DD7AE0" w:rsidRDefault="00182112" w:rsidP="00BC7F4E">
                  <w:pPr>
                    <w:ind w:left="283" w:right="283"/>
                    <w:jc w:val="center"/>
                    <w:rPr>
                      <w:rFonts w:ascii="Trebuchet MS" w:hAnsi="Trebuchet MS"/>
                      <w:i/>
                      <w:color w:val="008000"/>
                      <w:sz w:val="88"/>
                      <w:szCs w:val="88"/>
                    </w:rPr>
                  </w:pPr>
                  <w:r w:rsidRPr="00DD7AE0">
                    <w:rPr>
                      <w:rFonts w:ascii="Trebuchet MS" w:hAnsi="Trebuchet MS"/>
                      <w:i/>
                      <w:color w:val="008000"/>
                      <w:sz w:val="88"/>
                      <w:szCs w:val="88"/>
                    </w:rPr>
                    <w:t>živých plotů.</w:t>
                  </w:r>
                </w:p>
                <w:p w:rsidR="00182112" w:rsidRPr="00915F3D" w:rsidRDefault="00182112" w:rsidP="006E2C7A">
                  <w:pPr>
                    <w:ind w:left="283" w:right="283"/>
                    <w:rPr>
                      <w:rFonts w:ascii="Trebuchet MS" w:hAnsi="Trebuchet MS"/>
                      <w:i/>
                      <w:color w:val="990000"/>
                      <w:sz w:val="60"/>
                      <w:szCs w:val="60"/>
                    </w:rPr>
                  </w:pPr>
                  <w:r w:rsidRPr="00DD7AE0">
                    <w:rPr>
                      <w:rFonts w:ascii="Trebuchet MS" w:hAnsi="Trebuchet MS"/>
                      <w:i/>
                      <w:noProof/>
                      <w:color w:val="008000"/>
                      <w:sz w:val="60"/>
                      <w:szCs w:val="60"/>
                      <w:lang w:eastAsia="cs-CZ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ek 6" o:spid="_x0000_i1032" type="#_x0000_t75" alt="Dekujeme.png" style="width:170.25pt;height:99pt;visibility:visible">
                        <v:imagedata r:id="rId6" o:title=""/>
                      </v:shape>
                    </w:pict>
                  </w:r>
                  <w:r w:rsidRPr="00DD7AE0">
                    <w:rPr>
                      <w:rFonts w:ascii="Trebuchet MS" w:hAnsi="Trebuchet MS"/>
                      <w:i/>
                      <w:noProof/>
                      <w:color w:val="008000"/>
                      <w:sz w:val="60"/>
                      <w:szCs w:val="60"/>
                      <w:lang w:eastAsia="cs-CZ"/>
                    </w:rPr>
                    <w:pict>
                      <v:shape id="Obrázek 9" o:spid="_x0000_i1033" type="#_x0000_t75" alt="logo KHK.png" style="width:141.75pt;height:99pt;visibility:visible">
                        <v:imagedata r:id="rId7" o:title=""/>
                      </v:shape>
                    </w:pict>
                  </w:r>
                  <w:r w:rsidRPr="00DD7AE0">
                    <w:rPr>
                      <w:rFonts w:ascii="Trebuchet MS" w:hAnsi="Trebuchet MS"/>
                      <w:i/>
                      <w:noProof/>
                      <w:color w:val="008000"/>
                      <w:sz w:val="60"/>
                      <w:szCs w:val="60"/>
                      <w:lang w:eastAsia="cs-CZ"/>
                    </w:rPr>
                    <w:pict>
                      <v:shape id="Obrázek 10" o:spid="_x0000_i1034" type="#_x0000_t75" alt="logo MZP.png" style="width:282.75pt;height:99pt;visibility:visible">
                        <v:imagedata r:id="rId8" o:title=""/>
                      </v:shape>
                    </w:pict>
                  </w:r>
                </w:p>
              </w:txbxContent>
            </v:textbox>
          </v:shape>
        </w:pict>
      </w:r>
    </w:p>
    <w:p w:rsidR="00182112" w:rsidRDefault="00182112"/>
    <w:p w:rsidR="00182112" w:rsidRPr="00552D62" w:rsidRDefault="00182112"/>
    <w:sectPr w:rsidR="00182112" w:rsidRPr="00552D62" w:rsidSect="001341F6">
      <w:headerReference w:type="default" r:id="rId9"/>
      <w:footerReference w:type="default" r:id="rId10"/>
      <w:pgSz w:w="16839" w:h="23814" w:code="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2112" w:rsidRDefault="00182112" w:rsidP="008717F8">
      <w:pPr>
        <w:spacing w:after="0" w:line="240" w:lineRule="auto"/>
      </w:pPr>
      <w:r>
        <w:separator/>
      </w:r>
    </w:p>
  </w:endnote>
  <w:endnote w:type="continuationSeparator" w:id="0">
    <w:p w:rsidR="00182112" w:rsidRDefault="00182112" w:rsidP="00871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112" w:rsidRDefault="00182112" w:rsidP="007D66AF">
    <w:pPr>
      <w:pStyle w:val="Footer"/>
      <w:ind w:left="4536" w:hanging="4536"/>
    </w:pPr>
    <w:r>
      <w:object w:dxaOrig="11775" w:dyaOrig="12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777pt;height:83.25pt" o:ole="">
          <v:imagedata r:id="rId1" o:title=""/>
        </v:shape>
        <o:OLEObject Type="Embed" ProgID="AcroExch.Document.7" ShapeID="_x0000_i1028" DrawAspect="Content" ObjectID="_1396763253" r:id="rId2"/>
      </w:obje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2112" w:rsidRDefault="00182112" w:rsidP="008717F8">
      <w:pPr>
        <w:spacing w:after="0" w:line="240" w:lineRule="auto"/>
      </w:pPr>
      <w:r>
        <w:separator/>
      </w:r>
    </w:p>
  </w:footnote>
  <w:footnote w:type="continuationSeparator" w:id="0">
    <w:p w:rsidR="00182112" w:rsidRDefault="00182112" w:rsidP="008717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112" w:rsidRPr="001341F6" w:rsidRDefault="00182112" w:rsidP="001341F6">
    <w:pPr>
      <w:pStyle w:val="Header"/>
    </w:pPr>
    <w:r>
      <w:object w:dxaOrig="11775" w:dyaOrig="80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777pt;height:534pt" o:ole="">
          <v:imagedata r:id="rId1" o:title=""/>
        </v:shape>
        <o:OLEObject Type="Embed" ProgID="AcroExch.Document.7" ShapeID="_x0000_i1026" DrawAspect="Content" ObjectID="_1396763252" r:id="rId2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17F8"/>
    <w:rsid w:val="001341F6"/>
    <w:rsid w:val="0013683A"/>
    <w:rsid w:val="00182112"/>
    <w:rsid w:val="003826D5"/>
    <w:rsid w:val="003870D9"/>
    <w:rsid w:val="00475B27"/>
    <w:rsid w:val="005101BC"/>
    <w:rsid w:val="005400D0"/>
    <w:rsid w:val="00552D62"/>
    <w:rsid w:val="00571273"/>
    <w:rsid w:val="00591456"/>
    <w:rsid w:val="005C5729"/>
    <w:rsid w:val="006C4387"/>
    <w:rsid w:val="006E2C7A"/>
    <w:rsid w:val="007117F4"/>
    <w:rsid w:val="00727114"/>
    <w:rsid w:val="00770BD8"/>
    <w:rsid w:val="007D66AF"/>
    <w:rsid w:val="008717F8"/>
    <w:rsid w:val="008F321A"/>
    <w:rsid w:val="009064FA"/>
    <w:rsid w:val="00915F3D"/>
    <w:rsid w:val="009F4AC6"/>
    <w:rsid w:val="00A92852"/>
    <w:rsid w:val="00BA03D0"/>
    <w:rsid w:val="00BC7F4E"/>
    <w:rsid w:val="00D0310B"/>
    <w:rsid w:val="00DD7AE0"/>
    <w:rsid w:val="00E039A1"/>
    <w:rsid w:val="00E77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11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717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717F8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8717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717F8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871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717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0</Words>
  <Characters>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Doma</dc:creator>
  <cp:keywords/>
  <dc:description/>
  <cp:lastModifiedBy>CENTRUM ROZVOJE</cp:lastModifiedBy>
  <cp:revision>3</cp:revision>
  <cp:lastPrinted>2012-04-24T07:01:00Z</cp:lastPrinted>
  <dcterms:created xsi:type="dcterms:W3CDTF">2012-04-24T07:00:00Z</dcterms:created>
  <dcterms:modified xsi:type="dcterms:W3CDTF">2012-04-24T07:01:00Z</dcterms:modified>
</cp:coreProperties>
</file>